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E6A43" w14:textId="77777777" w:rsidR="00DD2638" w:rsidRDefault="00DD2638" w:rsidP="00AC17CF">
      <w:pPr>
        <w:pStyle w:val="MdB-Standard"/>
        <w:jc w:val="right"/>
        <w:rPr>
          <w:rFonts w:cs="Arial"/>
          <w:sz w:val="20"/>
        </w:rPr>
      </w:pPr>
    </w:p>
    <w:p w14:paraId="398F69B3" w14:textId="179ACF45" w:rsidR="005309DB" w:rsidRDefault="006B6915" w:rsidP="00AC17CF">
      <w:pPr>
        <w:pStyle w:val="MdB-Standard"/>
        <w:jc w:val="right"/>
        <w:rPr>
          <w:rFonts w:cs="Arial"/>
          <w:sz w:val="20"/>
        </w:rPr>
      </w:pPr>
      <w:r>
        <w:rPr>
          <w:rFonts w:cs="Arial"/>
          <w:sz w:val="20"/>
        </w:rPr>
        <w:t>14</w:t>
      </w:r>
      <w:r w:rsidR="00FC05E2">
        <w:rPr>
          <w:rFonts w:cs="Arial"/>
          <w:sz w:val="20"/>
        </w:rPr>
        <w:t>. September</w:t>
      </w:r>
      <w:r w:rsidR="00AC17CF">
        <w:rPr>
          <w:rFonts w:cs="Arial"/>
          <w:sz w:val="20"/>
        </w:rPr>
        <w:t xml:space="preserve"> 202</w:t>
      </w:r>
      <w:r w:rsidR="005C6E7E">
        <w:rPr>
          <w:rFonts w:cs="Arial"/>
          <w:sz w:val="20"/>
        </w:rPr>
        <w:t>1</w:t>
      </w:r>
    </w:p>
    <w:p w14:paraId="572B5637" w14:textId="77777777" w:rsidR="00000C09" w:rsidRPr="006B6915" w:rsidRDefault="00000C09" w:rsidP="00000C09">
      <w:pPr>
        <w:jc w:val="center"/>
        <w:rPr>
          <w:b/>
          <w:bCs/>
          <w:sz w:val="20"/>
          <w:szCs w:val="20"/>
        </w:rPr>
      </w:pPr>
    </w:p>
    <w:p w14:paraId="34974EA1" w14:textId="21FA1391" w:rsidR="00000C09" w:rsidRDefault="00000C09" w:rsidP="00000C09">
      <w:pPr>
        <w:jc w:val="center"/>
        <w:rPr>
          <w:b/>
          <w:bCs/>
          <w:sz w:val="32"/>
          <w:szCs w:val="32"/>
        </w:rPr>
      </w:pPr>
      <w:r>
        <w:rPr>
          <w:b/>
          <w:bCs/>
          <w:sz w:val="32"/>
          <w:szCs w:val="32"/>
        </w:rPr>
        <w:t xml:space="preserve">Newsletter Nr. # </w:t>
      </w:r>
      <w:r w:rsidR="006B6915">
        <w:rPr>
          <w:b/>
          <w:bCs/>
          <w:sz w:val="32"/>
          <w:szCs w:val="32"/>
        </w:rPr>
        <w:t>5</w:t>
      </w:r>
      <w:r>
        <w:rPr>
          <w:b/>
          <w:bCs/>
          <w:sz w:val="32"/>
          <w:szCs w:val="32"/>
        </w:rPr>
        <w:t xml:space="preserve"> zur Kommunalwahl 2021</w:t>
      </w:r>
    </w:p>
    <w:p w14:paraId="5A910B52" w14:textId="096C23D5" w:rsidR="00FC05E2" w:rsidRPr="006B6915" w:rsidRDefault="00FC05E2" w:rsidP="00000C09">
      <w:pPr>
        <w:jc w:val="center"/>
        <w:rPr>
          <w:rFonts w:ascii="Arial" w:hAnsi="Arial" w:cs="Arial"/>
          <w:sz w:val="20"/>
          <w:szCs w:val="20"/>
        </w:rPr>
      </w:pPr>
    </w:p>
    <w:p w14:paraId="73EAFD09" w14:textId="77777777" w:rsidR="00DB55B6" w:rsidRDefault="00DB55B6" w:rsidP="006B6915">
      <w:pPr>
        <w:spacing w:after="120"/>
        <w:rPr>
          <w:rFonts w:ascii="Arial" w:hAnsi="Arial" w:cs="Arial"/>
          <w:sz w:val="20"/>
          <w:szCs w:val="20"/>
          <w:lang w:eastAsia="de-DE"/>
        </w:rPr>
      </w:pPr>
      <w:r>
        <w:rPr>
          <w:rFonts w:ascii="Arial" w:hAnsi="Arial" w:cs="Arial"/>
          <w:sz w:val="20"/>
          <w:szCs w:val="20"/>
        </w:rPr>
        <w:t>Liebe Mitglieder des CDU-Stadtverbands Bergen,</w:t>
      </w:r>
    </w:p>
    <w:p w14:paraId="58977B33" w14:textId="77777777" w:rsidR="006B6915" w:rsidRPr="006B6915" w:rsidRDefault="006B6915" w:rsidP="006B6915">
      <w:pPr>
        <w:spacing w:after="120"/>
        <w:rPr>
          <w:rFonts w:ascii="Arial" w:hAnsi="Arial" w:cs="Arial"/>
          <w:sz w:val="20"/>
          <w:szCs w:val="20"/>
        </w:rPr>
      </w:pPr>
      <w:r w:rsidRPr="006B6915">
        <w:rPr>
          <w:rFonts w:ascii="Arial" w:hAnsi="Arial" w:cs="Arial"/>
          <w:sz w:val="20"/>
          <w:szCs w:val="20"/>
        </w:rPr>
        <w:t xml:space="preserve">es ist vollbracht. Die Stimmzettel für alle Wahlen sind ausgezählt und das </w:t>
      </w:r>
      <w:r w:rsidRPr="006B6915">
        <w:rPr>
          <w:rFonts w:ascii="Arial" w:hAnsi="Arial" w:cs="Arial"/>
          <w:b/>
          <w:bCs/>
          <w:sz w:val="20"/>
          <w:szCs w:val="20"/>
        </w:rPr>
        <w:t>vorläufige Ergebnis</w:t>
      </w:r>
      <w:r w:rsidRPr="006B6915">
        <w:rPr>
          <w:rFonts w:ascii="Arial" w:hAnsi="Arial" w:cs="Arial"/>
          <w:sz w:val="20"/>
          <w:szCs w:val="20"/>
        </w:rPr>
        <w:t xml:space="preserve"> steht fest. Herzlichen Dank an alle Wahlhelfer, die diese Mammutaufgabe gemeistert haben und teilweise bis in den nächsten Tag ausharren mussten.</w:t>
      </w:r>
    </w:p>
    <w:p w14:paraId="26699C09" w14:textId="77777777" w:rsidR="006B6915" w:rsidRPr="006B6915" w:rsidRDefault="006B6915" w:rsidP="006B6915">
      <w:pPr>
        <w:spacing w:after="120"/>
        <w:rPr>
          <w:rFonts w:ascii="Arial" w:hAnsi="Arial" w:cs="Arial"/>
          <w:sz w:val="20"/>
          <w:szCs w:val="20"/>
        </w:rPr>
      </w:pPr>
      <w:r w:rsidRPr="006B6915">
        <w:rPr>
          <w:rFonts w:ascii="Arial" w:hAnsi="Arial" w:cs="Arial"/>
          <w:sz w:val="20"/>
          <w:szCs w:val="20"/>
        </w:rPr>
        <w:t>Herzlichen Dank auch Ihnen für die tolle Unterstützung bei der Kommunalwahl. Mit unserem Wahlergebnis von 43,8 % liegen wir weit über dem durchschnittlichen Ergebnis bei den Gemeindewahlen in Niederachsen. Mit 13 Sitzen sind wir wieder stärkste Fraktion im Stadtrat. Nach dem vorläufigen Ergebnis wurden folgende CDU-Kandidaten in den Stadtrat gewählt: Peter Meinecke, Michael Buhr, Björn Frieling, Hans-Christian Benning, Cord-Heinrich Otte, Jan-Hendrik Hohls, Jessica Hubach, Mirco Meyer, Annegret Hohls, Eckart Borges, Peter Gralher, Stefan Dillenz und Hans-Hermann Lühmann.</w:t>
      </w:r>
    </w:p>
    <w:p w14:paraId="0FF725F1" w14:textId="77777777" w:rsidR="006B6915" w:rsidRPr="006B6915" w:rsidRDefault="006B6915" w:rsidP="006B6915">
      <w:pPr>
        <w:spacing w:after="120"/>
        <w:rPr>
          <w:rFonts w:ascii="Arial" w:hAnsi="Arial" w:cs="Arial"/>
          <w:sz w:val="20"/>
          <w:szCs w:val="20"/>
        </w:rPr>
      </w:pPr>
      <w:r w:rsidRPr="006B6915">
        <w:rPr>
          <w:rFonts w:ascii="Arial" w:hAnsi="Arial" w:cs="Arial"/>
          <w:sz w:val="20"/>
          <w:szCs w:val="20"/>
        </w:rPr>
        <w:t>Für den Kreistag kam die CDU im Wahlbereich 4 dank Henning Otte, der mit einem fulminanten Ergebnis von knapp 6.000 Stimmen punkten konnte, sogar auf 41,5 %. Henning Otte und Jan-Hendrik Hohls mit 1.371 Stimmen ziehen beide wieder in den Kreistag ein. Peter Meinecke ist mit 1.126 Stimmen 1. Nachrücker.</w:t>
      </w:r>
    </w:p>
    <w:p w14:paraId="5688A891" w14:textId="77777777" w:rsidR="006B6915" w:rsidRPr="006B6915" w:rsidRDefault="006B6915" w:rsidP="006B6915">
      <w:pPr>
        <w:spacing w:after="120"/>
        <w:rPr>
          <w:rFonts w:ascii="Arial" w:hAnsi="Arial" w:cs="Arial"/>
          <w:sz w:val="20"/>
          <w:szCs w:val="20"/>
        </w:rPr>
      </w:pPr>
      <w:r w:rsidRPr="006B6915">
        <w:rPr>
          <w:rFonts w:ascii="Arial" w:hAnsi="Arial" w:cs="Arial"/>
          <w:sz w:val="20"/>
          <w:szCs w:val="20"/>
        </w:rPr>
        <w:t>Bei der Wahl zum Ortsrat Bergen liegen wir mit 39,3 % auch immer noch über dem Landesdurchschnitt und konnten mit Peter Meinecke, Hans-Christian Benning und Annegret Hohls drei Sitze erringen. Beim Ortsrat Eversen kam die CDU bei einer Wahlbeteiligung von 67,2 % sogar auf 60, 4 %. Hier wurden Björn Frieling, Jessica Hubach und Theo Gehnke gewählt. In Sülze lag die Wahlbeteiligung sogar bei 63,5 % und unsere Bewerber ziehen mit 72,7 % mit vier Kandidaten in den Ortsrat Sülze ein. Gewählt wurden Michael Buhr, Dagmar Japp, Wiebke Marwede und Peter Gralher.</w:t>
      </w:r>
    </w:p>
    <w:p w14:paraId="45EDE646" w14:textId="77777777" w:rsidR="006B6915" w:rsidRPr="006B6915" w:rsidRDefault="006B6915" w:rsidP="006B6915">
      <w:pPr>
        <w:spacing w:after="120"/>
        <w:rPr>
          <w:rFonts w:ascii="Arial" w:hAnsi="Arial" w:cs="Arial"/>
          <w:sz w:val="20"/>
          <w:szCs w:val="20"/>
        </w:rPr>
      </w:pPr>
      <w:r w:rsidRPr="006B6915">
        <w:rPr>
          <w:rFonts w:ascii="Arial" w:hAnsi="Arial" w:cs="Arial"/>
          <w:sz w:val="20"/>
          <w:szCs w:val="20"/>
        </w:rPr>
        <w:t>Allen gewählten Kandidatinnen und Kandidaten einen herzlichen Glückwunsch und immer eine gute Hand bei ihren politischen Entscheidungen. Ein großes Dankeschön an das gesamte Kandidatenteam für den engagierten Wahlkampf, ohne den die Gewählten nicht so zahlreich in die Gremien hätten einziehen können.</w:t>
      </w:r>
    </w:p>
    <w:p w14:paraId="0B58D92B" w14:textId="77777777" w:rsidR="006B6915" w:rsidRPr="006B6915" w:rsidRDefault="006B6915" w:rsidP="006B6915">
      <w:pPr>
        <w:spacing w:after="120"/>
        <w:rPr>
          <w:rFonts w:ascii="Arial" w:hAnsi="Arial" w:cs="Arial"/>
          <w:sz w:val="20"/>
          <w:szCs w:val="20"/>
        </w:rPr>
      </w:pPr>
      <w:r w:rsidRPr="006B6915">
        <w:rPr>
          <w:rFonts w:ascii="Arial" w:hAnsi="Arial" w:cs="Arial"/>
          <w:sz w:val="20"/>
          <w:szCs w:val="20"/>
        </w:rPr>
        <w:t>Am Freitag, dem 17. September 2021 tagt um 16 Uhr der Gemeindewahlausschuss im Stadthaus in Bergen und wird die endgültigen Ergebnisse der Wahl zum Stadtrat Bergen und der Wahlen der 13 Ortsräte in der Stadt Bergen feststellen. Die Sitzung ist öffentlich. Der Kreiswahlausschuss tritt am Dienstag, dem 21.09.2021, 10 Uhr im Alten Kreistagssaal, 1 Stock, Speicherstr. 2 zur Feststellung der Landrats- und Kreiswahl zusammen. Nach Feststellung der amtlichen Endergebnisse werden wir wieder berichten.</w:t>
      </w:r>
    </w:p>
    <w:p w14:paraId="31017CAD" w14:textId="77777777" w:rsidR="006B6915" w:rsidRPr="006B6915" w:rsidRDefault="006B6915" w:rsidP="006B6915">
      <w:pPr>
        <w:spacing w:after="120"/>
        <w:rPr>
          <w:rFonts w:ascii="Arial" w:hAnsi="Arial" w:cs="Arial"/>
          <w:sz w:val="20"/>
          <w:szCs w:val="20"/>
        </w:rPr>
      </w:pPr>
      <w:r w:rsidRPr="006B6915">
        <w:rPr>
          <w:rFonts w:ascii="Arial" w:hAnsi="Arial" w:cs="Arial"/>
          <w:sz w:val="20"/>
          <w:szCs w:val="20"/>
        </w:rPr>
        <w:t xml:space="preserve">Wer Einzelheiten zu den einzelnen Wahlergebnissen im Landkreis Celle erfahren möchte, der gehe bitte auf die Ergebnisseite beim Landkreis Celle unter </w:t>
      </w:r>
      <w:hyperlink r:id="rId7" w:history="1">
        <w:r w:rsidRPr="006B6915">
          <w:rPr>
            <w:rStyle w:val="Hyperlink"/>
            <w:rFonts w:ascii="Arial" w:hAnsi="Arial" w:cs="Arial"/>
            <w:sz w:val="20"/>
            <w:szCs w:val="20"/>
          </w:rPr>
          <w:t>https://www.wahl.landkreis-celle.de</w:t>
        </w:r>
      </w:hyperlink>
      <w:r w:rsidRPr="006B6915">
        <w:rPr>
          <w:rFonts w:ascii="Arial" w:hAnsi="Arial" w:cs="Arial"/>
          <w:sz w:val="20"/>
          <w:szCs w:val="20"/>
        </w:rPr>
        <w:t>.</w:t>
      </w:r>
    </w:p>
    <w:p w14:paraId="22F346AD" w14:textId="77777777" w:rsidR="006B6915" w:rsidRDefault="006B6915" w:rsidP="006B6915">
      <w:pPr>
        <w:spacing w:after="120"/>
        <w:rPr>
          <w:rFonts w:ascii="Arial" w:hAnsi="Arial" w:cs="Arial"/>
          <w:sz w:val="20"/>
          <w:szCs w:val="20"/>
        </w:rPr>
      </w:pPr>
    </w:p>
    <w:p w14:paraId="4FFE5F9E" w14:textId="3DF96061" w:rsidR="006B6915" w:rsidRPr="006B6915" w:rsidRDefault="006B6915" w:rsidP="006B6915">
      <w:pPr>
        <w:spacing w:after="120"/>
        <w:rPr>
          <w:rFonts w:ascii="Arial" w:hAnsi="Arial" w:cs="Arial"/>
          <w:sz w:val="20"/>
          <w:szCs w:val="20"/>
        </w:rPr>
      </w:pPr>
      <w:r w:rsidRPr="006B6915">
        <w:rPr>
          <w:rFonts w:ascii="Arial" w:hAnsi="Arial" w:cs="Arial"/>
          <w:sz w:val="20"/>
          <w:szCs w:val="20"/>
        </w:rPr>
        <w:t xml:space="preserve">Liebe Mitglieder, der Wahlkampf ist noch nicht zu Ende. </w:t>
      </w:r>
    </w:p>
    <w:p w14:paraId="611522C0" w14:textId="77777777" w:rsidR="006B6915" w:rsidRPr="006B6915" w:rsidRDefault="006B6915" w:rsidP="006B6915">
      <w:pPr>
        <w:spacing w:after="120"/>
        <w:rPr>
          <w:rFonts w:ascii="Arial" w:hAnsi="Arial" w:cs="Arial"/>
          <w:sz w:val="20"/>
          <w:szCs w:val="20"/>
        </w:rPr>
      </w:pPr>
      <w:r w:rsidRPr="006B6915">
        <w:rPr>
          <w:rFonts w:ascii="Arial" w:hAnsi="Arial" w:cs="Arial"/>
          <w:b/>
          <w:bCs/>
          <w:sz w:val="20"/>
          <w:szCs w:val="20"/>
        </w:rPr>
        <w:t>Am Donnerstag, 16. September ist unser Kanzlerkandidat</w:t>
      </w:r>
      <w:r w:rsidRPr="006B6915">
        <w:rPr>
          <w:rFonts w:ascii="Arial" w:hAnsi="Arial" w:cs="Arial"/>
          <w:sz w:val="20"/>
          <w:szCs w:val="20"/>
        </w:rPr>
        <w:t> </w:t>
      </w:r>
      <w:r w:rsidRPr="006B6915">
        <w:rPr>
          <w:rFonts w:ascii="Arial" w:hAnsi="Arial" w:cs="Arial"/>
          <w:sz w:val="20"/>
          <w:szCs w:val="20"/>
        </w:rPr>
        <w:br/>
      </w:r>
      <w:r w:rsidRPr="006B6915">
        <w:rPr>
          <w:rFonts w:ascii="Segoe UI Emoji" w:hAnsi="Segoe UI Emoji" w:cs="Segoe UI Emoji"/>
          <w:b/>
          <w:bCs/>
          <w:sz w:val="20"/>
          <w:szCs w:val="20"/>
        </w:rPr>
        <w:t>➡</w:t>
      </w:r>
      <w:r w:rsidRPr="006B6915">
        <w:rPr>
          <w:rFonts w:ascii="Arial" w:hAnsi="Arial" w:cs="Arial"/>
          <w:b/>
          <w:bCs/>
          <w:sz w:val="20"/>
          <w:szCs w:val="20"/>
        </w:rPr>
        <w:t xml:space="preserve"> 19:00 – 20:00 Uhr in Celle,</w:t>
      </w:r>
      <w:r w:rsidRPr="006B6915">
        <w:rPr>
          <w:rFonts w:ascii="Arial" w:hAnsi="Arial" w:cs="Arial"/>
          <w:b/>
          <w:bCs/>
          <w:sz w:val="20"/>
          <w:szCs w:val="20"/>
        </w:rPr>
        <w:br/>
        <w:t>mit Henning Otte MdB</w:t>
      </w:r>
      <w:r w:rsidRPr="006B6915">
        <w:rPr>
          <w:rFonts w:ascii="Arial" w:hAnsi="Arial" w:cs="Arial"/>
          <w:sz w:val="20"/>
          <w:szCs w:val="20"/>
        </w:rPr>
        <w:br/>
        <w:t>im Stadtpalais Celle (Außenbereich), Langensalza Platz 1, 29221 Celle.</w:t>
      </w:r>
    </w:p>
    <w:p w14:paraId="5B5107B6" w14:textId="77777777" w:rsidR="006B6915" w:rsidRPr="006B6915" w:rsidRDefault="006B6915" w:rsidP="006B6915">
      <w:pPr>
        <w:spacing w:after="120"/>
        <w:rPr>
          <w:rFonts w:ascii="Arial" w:hAnsi="Arial" w:cs="Arial"/>
          <w:sz w:val="20"/>
          <w:szCs w:val="20"/>
        </w:rPr>
      </w:pPr>
      <w:r w:rsidRPr="006B6915">
        <w:rPr>
          <w:rFonts w:ascii="Arial" w:hAnsi="Arial" w:cs="Arial"/>
          <w:sz w:val="20"/>
          <w:szCs w:val="20"/>
        </w:rPr>
        <w:t>Bitte nehmt euch die Zeit und zeigt Flagge. Es wäre gut, wenn wir dort mit einer großen Mannschaft aufschlagen. In der Kürze der Zeit ist es schwierig, Fahrgemeinschaften zentral zu organisieren. Bitte kümmert euch selbst um eine Mitfahrgelegenheit.</w:t>
      </w:r>
    </w:p>
    <w:p w14:paraId="132712E4" w14:textId="789E461B" w:rsidR="00DB55B6" w:rsidRDefault="00DB55B6" w:rsidP="006B6915">
      <w:pPr>
        <w:spacing w:after="120"/>
        <w:rPr>
          <w:rFonts w:ascii="Arial" w:hAnsi="Arial" w:cs="Arial"/>
          <w:sz w:val="20"/>
          <w:szCs w:val="20"/>
        </w:rPr>
      </w:pPr>
    </w:p>
    <w:p w14:paraId="5D0C6215" w14:textId="77777777" w:rsidR="00DB55B6" w:rsidRDefault="00DB55B6" w:rsidP="006B6915">
      <w:pPr>
        <w:spacing w:after="120"/>
        <w:rPr>
          <w:rFonts w:ascii="Arial" w:hAnsi="Arial" w:cs="Arial"/>
          <w:sz w:val="20"/>
          <w:szCs w:val="20"/>
        </w:rPr>
      </w:pPr>
      <w:r>
        <w:rPr>
          <w:rFonts w:ascii="Arial" w:hAnsi="Arial" w:cs="Arial"/>
          <w:sz w:val="20"/>
          <w:szCs w:val="20"/>
        </w:rPr>
        <w:t>Dieser Newsletter darf gerne an das eigene Umfeld weitergeleitet werden.</w:t>
      </w:r>
    </w:p>
    <w:p w14:paraId="24F1B331" w14:textId="77777777" w:rsidR="00DB55B6" w:rsidRDefault="00DB55B6" w:rsidP="00DB55B6">
      <w:pPr>
        <w:rPr>
          <w:rFonts w:ascii="Arial" w:hAnsi="Arial" w:cs="Arial"/>
          <w:sz w:val="20"/>
          <w:szCs w:val="20"/>
        </w:rPr>
      </w:pPr>
      <w:r>
        <w:rPr>
          <w:rFonts w:ascii="Arial" w:hAnsi="Arial" w:cs="Arial"/>
          <w:sz w:val="20"/>
          <w:szCs w:val="20"/>
        </w:rPr>
        <w:t xml:space="preserve">Herzliche Grüße </w:t>
      </w:r>
    </w:p>
    <w:p w14:paraId="6774344B" w14:textId="77777777" w:rsidR="00DB55B6" w:rsidRDefault="00DB55B6" w:rsidP="00DB55B6">
      <w:pPr>
        <w:rPr>
          <w:rFonts w:ascii="Arial" w:hAnsi="Arial" w:cs="Arial"/>
          <w:sz w:val="20"/>
          <w:szCs w:val="20"/>
        </w:rPr>
      </w:pPr>
      <w:r>
        <w:rPr>
          <w:rFonts w:ascii="Arial" w:hAnsi="Arial" w:cs="Arial"/>
          <w:sz w:val="20"/>
          <w:szCs w:val="20"/>
        </w:rPr>
        <w:t>Ihr/Euer Stadtverbandsvorsitzender Peter Meinecke</w:t>
      </w:r>
    </w:p>
    <w:p w14:paraId="700704C0" w14:textId="77777777" w:rsidR="00DB55B6" w:rsidRDefault="00CA7FB2" w:rsidP="00DB55B6">
      <w:pPr>
        <w:rPr>
          <w:rFonts w:ascii="Arial" w:hAnsi="Arial" w:cs="Arial"/>
          <w:sz w:val="20"/>
          <w:szCs w:val="20"/>
        </w:rPr>
      </w:pPr>
      <w:hyperlink r:id="rId8" w:history="1">
        <w:r w:rsidR="00DB55B6">
          <w:rPr>
            <w:rStyle w:val="Hyperlink"/>
            <w:rFonts w:ascii="Arial" w:hAnsi="Arial" w:cs="Arial"/>
            <w:sz w:val="20"/>
            <w:szCs w:val="20"/>
          </w:rPr>
          <w:t>info@cdu-bergen.de</w:t>
        </w:r>
      </w:hyperlink>
      <w:r w:rsidR="00DB55B6">
        <w:rPr>
          <w:rFonts w:ascii="Arial" w:hAnsi="Arial" w:cs="Arial"/>
          <w:sz w:val="20"/>
          <w:szCs w:val="20"/>
        </w:rPr>
        <w:t xml:space="preserve"> </w:t>
      </w:r>
    </w:p>
    <w:p w14:paraId="584E1BFB" w14:textId="77777777" w:rsidR="00DB55B6" w:rsidRDefault="00CA7FB2" w:rsidP="00DB55B6">
      <w:hyperlink r:id="rId9" w:history="1">
        <w:r w:rsidR="00DB55B6">
          <w:rPr>
            <w:rStyle w:val="Hyperlink"/>
            <w:rFonts w:ascii="Arial" w:hAnsi="Arial" w:cs="Arial"/>
            <w:sz w:val="20"/>
            <w:szCs w:val="20"/>
          </w:rPr>
          <w:t>www.cdu-bergen.de</w:t>
        </w:r>
      </w:hyperlink>
    </w:p>
    <w:sectPr w:rsidR="00DB55B6" w:rsidSect="00FC05E2">
      <w:headerReference w:type="default" r:id="rId10"/>
      <w:pgSz w:w="11906" w:h="16838" w:code="9"/>
      <w:pgMar w:top="2279" w:right="1134" w:bottom="851"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16192" w14:textId="77777777" w:rsidR="00CA7FB2" w:rsidRDefault="00CA7FB2">
      <w:r>
        <w:separator/>
      </w:r>
    </w:p>
  </w:endnote>
  <w:endnote w:type="continuationSeparator" w:id="0">
    <w:p w14:paraId="215D85B5" w14:textId="77777777" w:rsidR="00CA7FB2" w:rsidRDefault="00CA7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ECDEF" w14:textId="77777777" w:rsidR="00CA7FB2" w:rsidRDefault="00CA7FB2">
      <w:r>
        <w:separator/>
      </w:r>
    </w:p>
  </w:footnote>
  <w:footnote w:type="continuationSeparator" w:id="0">
    <w:p w14:paraId="3C1BC01A" w14:textId="77777777" w:rsidR="00CA7FB2" w:rsidRDefault="00CA7F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EE3C7" w14:textId="502BE853" w:rsidR="004832ED" w:rsidRDefault="004832ED">
    <w:pPr>
      <w:pStyle w:val="Kopfzeile"/>
    </w:pPr>
    <w:r>
      <w:rPr>
        <w:noProof/>
      </w:rPr>
      <w:drawing>
        <wp:inline distT="0" distB="0" distL="0" distR="0" wp14:anchorId="3F7CA7A5" wp14:editId="5B2B1029">
          <wp:extent cx="6120130" cy="116586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1">
                    <a:extLst>
                      <a:ext uri="{28A0092B-C50C-407E-A947-70E740481C1C}">
                        <a14:useLocalDpi xmlns:a14="http://schemas.microsoft.com/office/drawing/2010/main" val="0"/>
                      </a:ext>
                    </a:extLst>
                  </a:blip>
                  <a:stretch>
                    <a:fillRect/>
                  </a:stretch>
                </pic:blipFill>
                <pic:spPr>
                  <a:xfrm>
                    <a:off x="0" y="0"/>
                    <a:ext cx="6120130" cy="116586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C09"/>
    <w:rsid w:val="00000C09"/>
    <w:rsid w:val="00004974"/>
    <w:rsid w:val="00004ED0"/>
    <w:rsid w:val="00010099"/>
    <w:rsid w:val="000152A7"/>
    <w:rsid w:val="000232E0"/>
    <w:rsid w:val="00056564"/>
    <w:rsid w:val="000579CF"/>
    <w:rsid w:val="000815DE"/>
    <w:rsid w:val="00084268"/>
    <w:rsid w:val="00085CA3"/>
    <w:rsid w:val="00086DC4"/>
    <w:rsid w:val="00096898"/>
    <w:rsid w:val="00096CED"/>
    <w:rsid w:val="000C0B1D"/>
    <w:rsid w:val="000D2783"/>
    <w:rsid w:val="000D49E0"/>
    <w:rsid w:val="000E1255"/>
    <w:rsid w:val="000E2664"/>
    <w:rsid w:val="000E7651"/>
    <w:rsid w:val="000F062F"/>
    <w:rsid w:val="0010021F"/>
    <w:rsid w:val="001049A6"/>
    <w:rsid w:val="001131B7"/>
    <w:rsid w:val="00121D69"/>
    <w:rsid w:val="0013060B"/>
    <w:rsid w:val="00132677"/>
    <w:rsid w:val="001330AD"/>
    <w:rsid w:val="00135107"/>
    <w:rsid w:val="00135B45"/>
    <w:rsid w:val="001465B0"/>
    <w:rsid w:val="00146F71"/>
    <w:rsid w:val="00153F2E"/>
    <w:rsid w:val="0015426E"/>
    <w:rsid w:val="00155C52"/>
    <w:rsid w:val="00161B19"/>
    <w:rsid w:val="001644AF"/>
    <w:rsid w:val="001710DE"/>
    <w:rsid w:val="00174F68"/>
    <w:rsid w:val="00180A53"/>
    <w:rsid w:val="00183181"/>
    <w:rsid w:val="001834CC"/>
    <w:rsid w:val="00184E72"/>
    <w:rsid w:val="001927C0"/>
    <w:rsid w:val="001A5C4B"/>
    <w:rsid w:val="001B0E53"/>
    <w:rsid w:val="001B2974"/>
    <w:rsid w:val="001B374D"/>
    <w:rsid w:val="001B3B9B"/>
    <w:rsid w:val="001C0AE8"/>
    <w:rsid w:val="001D3294"/>
    <w:rsid w:val="001E2F28"/>
    <w:rsid w:val="001F31BD"/>
    <w:rsid w:val="001F33AA"/>
    <w:rsid w:val="00206C9F"/>
    <w:rsid w:val="002126A4"/>
    <w:rsid w:val="00221525"/>
    <w:rsid w:val="00227A5E"/>
    <w:rsid w:val="00232C5A"/>
    <w:rsid w:val="00237B25"/>
    <w:rsid w:val="002430AB"/>
    <w:rsid w:val="00250A36"/>
    <w:rsid w:val="00261CD5"/>
    <w:rsid w:val="00273035"/>
    <w:rsid w:val="00280B8C"/>
    <w:rsid w:val="00286835"/>
    <w:rsid w:val="0029381E"/>
    <w:rsid w:val="00295E48"/>
    <w:rsid w:val="002B574D"/>
    <w:rsid w:val="002E14BF"/>
    <w:rsid w:val="002E15BC"/>
    <w:rsid w:val="002E1CC8"/>
    <w:rsid w:val="002F6AFE"/>
    <w:rsid w:val="00303DC3"/>
    <w:rsid w:val="00305E97"/>
    <w:rsid w:val="0031524F"/>
    <w:rsid w:val="00325368"/>
    <w:rsid w:val="003350F0"/>
    <w:rsid w:val="003359BF"/>
    <w:rsid w:val="00343389"/>
    <w:rsid w:val="0034627D"/>
    <w:rsid w:val="00354563"/>
    <w:rsid w:val="0036414C"/>
    <w:rsid w:val="00370148"/>
    <w:rsid w:val="003769F1"/>
    <w:rsid w:val="00381655"/>
    <w:rsid w:val="00382564"/>
    <w:rsid w:val="00382685"/>
    <w:rsid w:val="00386F0A"/>
    <w:rsid w:val="00392D18"/>
    <w:rsid w:val="0039619C"/>
    <w:rsid w:val="003A331D"/>
    <w:rsid w:val="003A58CA"/>
    <w:rsid w:val="003B507C"/>
    <w:rsid w:val="003B6457"/>
    <w:rsid w:val="003C39C6"/>
    <w:rsid w:val="003C498B"/>
    <w:rsid w:val="003D011D"/>
    <w:rsid w:val="003D276A"/>
    <w:rsid w:val="003E2869"/>
    <w:rsid w:val="003E4C20"/>
    <w:rsid w:val="003E52B1"/>
    <w:rsid w:val="003F2BEA"/>
    <w:rsid w:val="004057CB"/>
    <w:rsid w:val="00410E4B"/>
    <w:rsid w:val="00414D54"/>
    <w:rsid w:val="0041627E"/>
    <w:rsid w:val="00417879"/>
    <w:rsid w:val="00426774"/>
    <w:rsid w:val="004331BC"/>
    <w:rsid w:val="004339C0"/>
    <w:rsid w:val="00436A83"/>
    <w:rsid w:val="00442FCB"/>
    <w:rsid w:val="00467643"/>
    <w:rsid w:val="004739F4"/>
    <w:rsid w:val="0047636F"/>
    <w:rsid w:val="00476D3C"/>
    <w:rsid w:val="004832ED"/>
    <w:rsid w:val="00497F2D"/>
    <w:rsid w:val="004A0891"/>
    <w:rsid w:val="004A1348"/>
    <w:rsid w:val="004A5E73"/>
    <w:rsid w:val="004A775C"/>
    <w:rsid w:val="004A776A"/>
    <w:rsid w:val="004B6986"/>
    <w:rsid w:val="004C655C"/>
    <w:rsid w:val="004C733D"/>
    <w:rsid w:val="004C79B0"/>
    <w:rsid w:val="004C7AB5"/>
    <w:rsid w:val="004D1375"/>
    <w:rsid w:val="004D536E"/>
    <w:rsid w:val="004E193C"/>
    <w:rsid w:val="004F608C"/>
    <w:rsid w:val="004F7A1F"/>
    <w:rsid w:val="0051545B"/>
    <w:rsid w:val="00515D94"/>
    <w:rsid w:val="005309DB"/>
    <w:rsid w:val="00532327"/>
    <w:rsid w:val="005329BA"/>
    <w:rsid w:val="005329CF"/>
    <w:rsid w:val="00535D72"/>
    <w:rsid w:val="00544E8B"/>
    <w:rsid w:val="00556653"/>
    <w:rsid w:val="0056567E"/>
    <w:rsid w:val="00570B7B"/>
    <w:rsid w:val="005714A8"/>
    <w:rsid w:val="0059784D"/>
    <w:rsid w:val="005B0DCE"/>
    <w:rsid w:val="005B266F"/>
    <w:rsid w:val="005B2922"/>
    <w:rsid w:val="005B4568"/>
    <w:rsid w:val="005B7C12"/>
    <w:rsid w:val="005C6E7E"/>
    <w:rsid w:val="005E0E3A"/>
    <w:rsid w:val="005E12D4"/>
    <w:rsid w:val="005E13A3"/>
    <w:rsid w:val="005E1810"/>
    <w:rsid w:val="005E7B69"/>
    <w:rsid w:val="005F4B39"/>
    <w:rsid w:val="005F4BD6"/>
    <w:rsid w:val="005F5AD0"/>
    <w:rsid w:val="00612D97"/>
    <w:rsid w:val="00617B44"/>
    <w:rsid w:val="0062157F"/>
    <w:rsid w:val="00625500"/>
    <w:rsid w:val="00640E13"/>
    <w:rsid w:val="006461DD"/>
    <w:rsid w:val="006476C5"/>
    <w:rsid w:val="006669D3"/>
    <w:rsid w:val="0067499E"/>
    <w:rsid w:val="00686E7B"/>
    <w:rsid w:val="00695497"/>
    <w:rsid w:val="006A7270"/>
    <w:rsid w:val="006B6915"/>
    <w:rsid w:val="006B70B4"/>
    <w:rsid w:val="006C0E63"/>
    <w:rsid w:val="006C72A0"/>
    <w:rsid w:val="006C78D9"/>
    <w:rsid w:val="006D53C2"/>
    <w:rsid w:val="006E0066"/>
    <w:rsid w:val="006E4EC1"/>
    <w:rsid w:val="006F4444"/>
    <w:rsid w:val="006F5A79"/>
    <w:rsid w:val="006F70B2"/>
    <w:rsid w:val="007133A6"/>
    <w:rsid w:val="00715058"/>
    <w:rsid w:val="00716650"/>
    <w:rsid w:val="00743241"/>
    <w:rsid w:val="00745ACA"/>
    <w:rsid w:val="00760FC6"/>
    <w:rsid w:val="00783085"/>
    <w:rsid w:val="00790C2D"/>
    <w:rsid w:val="00792FFF"/>
    <w:rsid w:val="00795000"/>
    <w:rsid w:val="0079682B"/>
    <w:rsid w:val="007A5296"/>
    <w:rsid w:val="007B0A4E"/>
    <w:rsid w:val="007D1FC1"/>
    <w:rsid w:val="007E1048"/>
    <w:rsid w:val="00800B6C"/>
    <w:rsid w:val="00806EBD"/>
    <w:rsid w:val="00810AC5"/>
    <w:rsid w:val="00815807"/>
    <w:rsid w:val="0083315D"/>
    <w:rsid w:val="008424CC"/>
    <w:rsid w:val="00853317"/>
    <w:rsid w:val="00861547"/>
    <w:rsid w:val="00863830"/>
    <w:rsid w:val="00866F78"/>
    <w:rsid w:val="008708C2"/>
    <w:rsid w:val="00871F83"/>
    <w:rsid w:val="008755B7"/>
    <w:rsid w:val="00880711"/>
    <w:rsid w:val="00883127"/>
    <w:rsid w:val="00884346"/>
    <w:rsid w:val="00886CC3"/>
    <w:rsid w:val="008948C2"/>
    <w:rsid w:val="008B55E1"/>
    <w:rsid w:val="008C2A71"/>
    <w:rsid w:val="008D24C2"/>
    <w:rsid w:val="008D2FC9"/>
    <w:rsid w:val="008D740D"/>
    <w:rsid w:val="008D7928"/>
    <w:rsid w:val="008E1C38"/>
    <w:rsid w:val="008E3EB8"/>
    <w:rsid w:val="00902A1C"/>
    <w:rsid w:val="009055F3"/>
    <w:rsid w:val="009076C3"/>
    <w:rsid w:val="0092050C"/>
    <w:rsid w:val="009237B9"/>
    <w:rsid w:val="009246C6"/>
    <w:rsid w:val="00933BE8"/>
    <w:rsid w:val="00934901"/>
    <w:rsid w:val="00944A50"/>
    <w:rsid w:val="0095503F"/>
    <w:rsid w:val="009574F6"/>
    <w:rsid w:val="00957AF8"/>
    <w:rsid w:val="00962A41"/>
    <w:rsid w:val="00967BA9"/>
    <w:rsid w:val="0097019E"/>
    <w:rsid w:val="0097474F"/>
    <w:rsid w:val="00980C9D"/>
    <w:rsid w:val="00982B7E"/>
    <w:rsid w:val="00994635"/>
    <w:rsid w:val="00996205"/>
    <w:rsid w:val="009A102C"/>
    <w:rsid w:val="009A1D40"/>
    <w:rsid w:val="009A530E"/>
    <w:rsid w:val="009A57BD"/>
    <w:rsid w:val="009B0349"/>
    <w:rsid w:val="009B4527"/>
    <w:rsid w:val="009C38A2"/>
    <w:rsid w:val="009D0D5D"/>
    <w:rsid w:val="009D1CC5"/>
    <w:rsid w:val="009E2DE9"/>
    <w:rsid w:val="009E3264"/>
    <w:rsid w:val="009E6324"/>
    <w:rsid w:val="009F4A5D"/>
    <w:rsid w:val="009F5693"/>
    <w:rsid w:val="009F6561"/>
    <w:rsid w:val="00A033F0"/>
    <w:rsid w:val="00A056C7"/>
    <w:rsid w:val="00A077BE"/>
    <w:rsid w:val="00A222AC"/>
    <w:rsid w:val="00A230F8"/>
    <w:rsid w:val="00A3471E"/>
    <w:rsid w:val="00A5326E"/>
    <w:rsid w:val="00A56EAB"/>
    <w:rsid w:val="00A57F9C"/>
    <w:rsid w:val="00A71B5A"/>
    <w:rsid w:val="00A71F68"/>
    <w:rsid w:val="00A8330F"/>
    <w:rsid w:val="00A86B67"/>
    <w:rsid w:val="00AA29D6"/>
    <w:rsid w:val="00AA5ED3"/>
    <w:rsid w:val="00AA6894"/>
    <w:rsid w:val="00AB5085"/>
    <w:rsid w:val="00AB5A9C"/>
    <w:rsid w:val="00AB625D"/>
    <w:rsid w:val="00AB7DA0"/>
    <w:rsid w:val="00AC17CF"/>
    <w:rsid w:val="00AC63FD"/>
    <w:rsid w:val="00AD601F"/>
    <w:rsid w:val="00AF0688"/>
    <w:rsid w:val="00AF5A72"/>
    <w:rsid w:val="00AF65D5"/>
    <w:rsid w:val="00AF7E29"/>
    <w:rsid w:val="00B025D1"/>
    <w:rsid w:val="00B04375"/>
    <w:rsid w:val="00B0528F"/>
    <w:rsid w:val="00B055B6"/>
    <w:rsid w:val="00B151AA"/>
    <w:rsid w:val="00B47B1D"/>
    <w:rsid w:val="00B56024"/>
    <w:rsid w:val="00B628A2"/>
    <w:rsid w:val="00B702C3"/>
    <w:rsid w:val="00B84635"/>
    <w:rsid w:val="00B92E2E"/>
    <w:rsid w:val="00B93555"/>
    <w:rsid w:val="00B971D5"/>
    <w:rsid w:val="00BA13A1"/>
    <w:rsid w:val="00BA65E6"/>
    <w:rsid w:val="00BA6ABC"/>
    <w:rsid w:val="00BB14FF"/>
    <w:rsid w:val="00BB3136"/>
    <w:rsid w:val="00BB5D64"/>
    <w:rsid w:val="00BC60F4"/>
    <w:rsid w:val="00BE65F2"/>
    <w:rsid w:val="00BF1075"/>
    <w:rsid w:val="00C0028C"/>
    <w:rsid w:val="00C3338C"/>
    <w:rsid w:val="00C345EC"/>
    <w:rsid w:val="00C509E7"/>
    <w:rsid w:val="00C519E4"/>
    <w:rsid w:val="00C563BA"/>
    <w:rsid w:val="00C6483F"/>
    <w:rsid w:val="00C66396"/>
    <w:rsid w:val="00C73000"/>
    <w:rsid w:val="00CA581F"/>
    <w:rsid w:val="00CA6C57"/>
    <w:rsid w:val="00CA7FB2"/>
    <w:rsid w:val="00CC5415"/>
    <w:rsid w:val="00CC6C32"/>
    <w:rsid w:val="00CC7EFB"/>
    <w:rsid w:val="00CE0583"/>
    <w:rsid w:val="00CE1ACB"/>
    <w:rsid w:val="00CE2A88"/>
    <w:rsid w:val="00CE74DC"/>
    <w:rsid w:val="00D12F04"/>
    <w:rsid w:val="00D13583"/>
    <w:rsid w:val="00D20C64"/>
    <w:rsid w:val="00D23E82"/>
    <w:rsid w:val="00D27F88"/>
    <w:rsid w:val="00D32D23"/>
    <w:rsid w:val="00D34302"/>
    <w:rsid w:val="00D4033A"/>
    <w:rsid w:val="00D405B1"/>
    <w:rsid w:val="00D4481A"/>
    <w:rsid w:val="00D51B0F"/>
    <w:rsid w:val="00D55C57"/>
    <w:rsid w:val="00D71344"/>
    <w:rsid w:val="00D82DC8"/>
    <w:rsid w:val="00D82E04"/>
    <w:rsid w:val="00D868B6"/>
    <w:rsid w:val="00D92FE9"/>
    <w:rsid w:val="00DA47B0"/>
    <w:rsid w:val="00DA6CC8"/>
    <w:rsid w:val="00DB26AD"/>
    <w:rsid w:val="00DB44D5"/>
    <w:rsid w:val="00DB55B6"/>
    <w:rsid w:val="00DB67A2"/>
    <w:rsid w:val="00DB7B13"/>
    <w:rsid w:val="00DC3E2B"/>
    <w:rsid w:val="00DC434D"/>
    <w:rsid w:val="00DC485C"/>
    <w:rsid w:val="00DC4EAA"/>
    <w:rsid w:val="00DC5853"/>
    <w:rsid w:val="00DD2638"/>
    <w:rsid w:val="00DD7432"/>
    <w:rsid w:val="00DD7FF8"/>
    <w:rsid w:val="00DE0405"/>
    <w:rsid w:val="00DE61BE"/>
    <w:rsid w:val="00DF20E6"/>
    <w:rsid w:val="00E02B0C"/>
    <w:rsid w:val="00E0345F"/>
    <w:rsid w:val="00E1200C"/>
    <w:rsid w:val="00E124CD"/>
    <w:rsid w:val="00E1328A"/>
    <w:rsid w:val="00E1434E"/>
    <w:rsid w:val="00E17323"/>
    <w:rsid w:val="00E17C9A"/>
    <w:rsid w:val="00E25FFD"/>
    <w:rsid w:val="00E276D4"/>
    <w:rsid w:val="00E37792"/>
    <w:rsid w:val="00E55A3E"/>
    <w:rsid w:val="00E6108B"/>
    <w:rsid w:val="00E865AF"/>
    <w:rsid w:val="00E95F37"/>
    <w:rsid w:val="00EC2A67"/>
    <w:rsid w:val="00EC6E17"/>
    <w:rsid w:val="00F01882"/>
    <w:rsid w:val="00F04D5E"/>
    <w:rsid w:val="00F2515B"/>
    <w:rsid w:val="00F408AB"/>
    <w:rsid w:val="00F4264E"/>
    <w:rsid w:val="00F43FD6"/>
    <w:rsid w:val="00F44DD4"/>
    <w:rsid w:val="00F74787"/>
    <w:rsid w:val="00F748A2"/>
    <w:rsid w:val="00F8202C"/>
    <w:rsid w:val="00F97B98"/>
    <w:rsid w:val="00FA0065"/>
    <w:rsid w:val="00FA0CCB"/>
    <w:rsid w:val="00FB4662"/>
    <w:rsid w:val="00FB66F4"/>
    <w:rsid w:val="00FC05E2"/>
    <w:rsid w:val="00FD308B"/>
    <w:rsid w:val="00FD79AA"/>
    <w:rsid w:val="00FE5669"/>
    <w:rsid w:val="00FF60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38F45D"/>
  <w15:chartTrackingRefBased/>
  <w15:docId w15:val="{02482721-A03B-4571-B021-84656187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00C09"/>
    <w:rPr>
      <w:rFonts w:ascii="Calibri" w:eastAsiaTheme="minorHAnsi" w:hAnsi="Calibri" w:cs="Calibri"/>
      <w:sz w:val="22"/>
      <w:szCs w:val="22"/>
      <w:lang w:eastAsia="en-US"/>
    </w:rPr>
  </w:style>
  <w:style w:type="paragraph" w:styleId="berschrift1">
    <w:name w:val="heading 1"/>
    <w:basedOn w:val="Standard"/>
    <w:next w:val="Standard"/>
    <w:link w:val="berschrift1Zchn"/>
    <w:uiPriority w:val="99"/>
    <w:qFormat/>
    <w:rsid w:val="00FE5669"/>
    <w:pPr>
      <w:keepNext/>
      <w:tabs>
        <w:tab w:val="left" w:pos="5103"/>
      </w:tabs>
      <w:outlineLvl w:val="0"/>
    </w:pPr>
    <w:rPr>
      <w:rFonts w:ascii="Cambria" w:eastAsia="Times New Roman" w:hAnsi="Cambria" w:cs="Times New Roman"/>
      <w:b/>
      <w:bCs/>
      <w:kern w:val="32"/>
      <w:sz w:val="32"/>
      <w:szCs w:val="32"/>
      <w:lang w:val="x-none" w:eastAsia="x-none"/>
    </w:rPr>
  </w:style>
  <w:style w:type="paragraph" w:styleId="berschrift2">
    <w:name w:val="heading 2"/>
    <w:basedOn w:val="Standard"/>
    <w:next w:val="Standard"/>
    <w:link w:val="berschrift2Zchn"/>
    <w:semiHidden/>
    <w:unhideWhenUsed/>
    <w:qFormat/>
    <w:locked/>
    <w:rsid w:val="00800B6C"/>
    <w:pPr>
      <w:keepNext/>
      <w:keepLines/>
      <w:spacing w:before="40"/>
      <w:outlineLvl w:val="1"/>
    </w:pPr>
    <w:rPr>
      <w:rFonts w:asciiTheme="majorHAnsi" w:eastAsiaTheme="majorEastAsia" w:hAnsiTheme="majorHAnsi" w:cstheme="majorBidi"/>
      <w:color w:val="2E74B5" w:themeColor="accent1" w:themeShade="BF"/>
      <w:sz w:val="26"/>
      <w:szCs w:val="26"/>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uiPriority w:val="99"/>
    <w:locked/>
    <w:rPr>
      <w:rFonts w:ascii="Cambria" w:hAnsi="Cambria" w:cs="Times New Roman"/>
      <w:b/>
      <w:bCs/>
      <w:kern w:val="32"/>
      <w:sz w:val="32"/>
      <w:szCs w:val="32"/>
    </w:rPr>
  </w:style>
  <w:style w:type="character" w:styleId="Hyperlink">
    <w:name w:val="Hyperlink"/>
    <w:uiPriority w:val="99"/>
    <w:rsid w:val="005329BA"/>
    <w:rPr>
      <w:rFonts w:cs="Times New Roman"/>
      <w:color w:val="0000FF"/>
      <w:u w:val="single"/>
    </w:rPr>
  </w:style>
  <w:style w:type="paragraph" w:styleId="Sprechblasentext">
    <w:name w:val="Balloon Text"/>
    <w:basedOn w:val="Standard"/>
    <w:link w:val="SprechblasentextZchn"/>
    <w:uiPriority w:val="99"/>
    <w:semiHidden/>
    <w:rsid w:val="002126A4"/>
    <w:rPr>
      <w:sz w:val="2"/>
      <w:szCs w:val="20"/>
      <w:lang w:val="x-none" w:eastAsia="x-none"/>
    </w:rPr>
  </w:style>
  <w:style w:type="character" w:customStyle="1" w:styleId="SprechblasentextZchn">
    <w:name w:val="Sprechblasentext Zchn"/>
    <w:link w:val="Sprechblasentext"/>
    <w:uiPriority w:val="99"/>
    <w:semiHidden/>
    <w:locked/>
    <w:rPr>
      <w:rFonts w:cs="Times New Roman"/>
      <w:sz w:val="2"/>
    </w:rPr>
  </w:style>
  <w:style w:type="paragraph" w:styleId="Kopfzeile">
    <w:name w:val="header"/>
    <w:basedOn w:val="Standard"/>
    <w:link w:val="KopfzeileZchn"/>
    <w:uiPriority w:val="99"/>
    <w:rsid w:val="00FE5669"/>
    <w:pPr>
      <w:tabs>
        <w:tab w:val="center" w:pos="4536"/>
        <w:tab w:val="right" w:pos="9072"/>
      </w:tabs>
    </w:pPr>
    <w:rPr>
      <w:rFonts w:ascii="Times New Roman" w:eastAsia="Times New Roman" w:hAnsi="Times New Roman" w:cs="Times New Roman"/>
      <w:sz w:val="24"/>
      <w:szCs w:val="24"/>
      <w:lang w:val="x-none" w:eastAsia="x-none"/>
    </w:rPr>
  </w:style>
  <w:style w:type="character" w:customStyle="1" w:styleId="KopfzeileZchn">
    <w:name w:val="Kopfzeile Zchn"/>
    <w:link w:val="Kopfzeile"/>
    <w:uiPriority w:val="99"/>
    <w:semiHidden/>
    <w:locked/>
    <w:rPr>
      <w:rFonts w:cs="Times New Roman"/>
      <w:sz w:val="24"/>
      <w:szCs w:val="24"/>
    </w:rPr>
  </w:style>
  <w:style w:type="paragraph" w:styleId="Fuzeile">
    <w:name w:val="footer"/>
    <w:basedOn w:val="Standard"/>
    <w:link w:val="FuzeileZchn"/>
    <w:uiPriority w:val="99"/>
    <w:rsid w:val="00FE5669"/>
    <w:pPr>
      <w:tabs>
        <w:tab w:val="center" w:pos="4536"/>
        <w:tab w:val="right" w:pos="9072"/>
      </w:tabs>
    </w:pPr>
    <w:rPr>
      <w:rFonts w:ascii="Times New Roman" w:eastAsia="Times New Roman" w:hAnsi="Times New Roman" w:cs="Times New Roman"/>
      <w:sz w:val="24"/>
      <w:szCs w:val="24"/>
      <w:lang w:val="x-none" w:eastAsia="x-none"/>
    </w:rPr>
  </w:style>
  <w:style w:type="character" w:customStyle="1" w:styleId="FuzeileZchn">
    <w:name w:val="Fußzeile Zchn"/>
    <w:link w:val="Fuzeile"/>
    <w:uiPriority w:val="99"/>
    <w:locked/>
    <w:rPr>
      <w:rFonts w:cs="Times New Roman"/>
      <w:sz w:val="24"/>
      <w:szCs w:val="24"/>
    </w:rPr>
  </w:style>
  <w:style w:type="table" w:styleId="Tabellenraster">
    <w:name w:val="Table Grid"/>
    <w:basedOn w:val="NormaleTabelle"/>
    <w:rsid w:val="00FE5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gabetext">
    <w:name w:val="Vorgabetext"/>
    <w:basedOn w:val="Standard"/>
    <w:uiPriority w:val="99"/>
    <w:rsid w:val="00DD7FF8"/>
    <w:rPr>
      <w:rFonts w:ascii="Times New Roman" w:eastAsia="Times New Roman" w:hAnsi="Times New Roman" w:cs="Times New Roman"/>
      <w:sz w:val="24"/>
      <w:szCs w:val="20"/>
      <w:lang w:eastAsia="de-DE"/>
    </w:rPr>
  </w:style>
  <w:style w:type="paragraph" w:customStyle="1" w:styleId="MdB-Standard">
    <w:name w:val="MdB-Standard"/>
    <w:rsid w:val="009D1CC5"/>
    <w:rPr>
      <w:rFonts w:ascii="Arial" w:hAnsi="Arial"/>
      <w:noProof/>
      <w:sz w:val="22"/>
    </w:rPr>
  </w:style>
  <w:style w:type="character" w:customStyle="1" w:styleId="apple-converted-space">
    <w:name w:val="apple-converted-space"/>
    <w:rsid w:val="008D7928"/>
  </w:style>
  <w:style w:type="character" w:customStyle="1" w:styleId="berschrift2Zchn">
    <w:name w:val="Überschrift 2 Zchn"/>
    <w:basedOn w:val="Absatz-Standardschriftart"/>
    <w:link w:val="berschrift2"/>
    <w:semiHidden/>
    <w:rsid w:val="00800B6C"/>
    <w:rPr>
      <w:rFonts w:asciiTheme="majorHAnsi" w:eastAsiaTheme="majorEastAsia" w:hAnsiTheme="majorHAnsi" w:cstheme="majorBidi"/>
      <w:color w:val="2E74B5" w:themeColor="accent1" w:themeShade="BF"/>
      <w:sz w:val="26"/>
      <w:szCs w:val="26"/>
    </w:rPr>
  </w:style>
  <w:style w:type="character" w:styleId="NichtaufgelsteErwhnung">
    <w:name w:val="Unresolved Mention"/>
    <w:basedOn w:val="Absatz-Standardschriftart"/>
    <w:uiPriority w:val="99"/>
    <w:semiHidden/>
    <w:unhideWhenUsed/>
    <w:rsid w:val="00AC17CF"/>
    <w:rPr>
      <w:color w:val="605E5C"/>
      <w:shd w:val="clear" w:color="auto" w:fill="E1DFDD"/>
    </w:rPr>
  </w:style>
  <w:style w:type="character" w:styleId="BesuchterLink">
    <w:name w:val="FollowedHyperlink"/>
    <w:basedOn w:val="Absatz-Standardschriftart"/>
    <w:uiPriority w:val="99"/>
    <w:semiHidden/>
    <w:unhideWhenUsed/>
    <w:rsid w:val="002E15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350218">
      <w:bodyDiv w:val="1"/>
      <w:marLeft w:val="0"/>
      <w:marRight w:val="0"/>
      <w:marTop w:val="0"/>
      <w:marBottom w:val="0"/>
      <w:divBdr>
        <w:top w:val="none" w:sz="0" w:space="0" w:color="auto"/>
        <w:left w:val="none" w:sz="0" w:space="0" w:color="auto"/>
        <w:bottom w:val="none" w:sz="0" w:space="0" w:color="auto"/>
        <w:right w:val="none" w:sz="0" w:space="0" w:color="auto"/>
      </w:divBdr>
    </w:div>
    <w:div w:id="685448124">
      <w:bodyDiv w:val="1"/>
      <w:marLeft w:val="0"/>
      <w:marRight w:val="0"/>
      <w:marTop w:val="0"/>
      <w:marBottom w:val="0"/>
      <w:divBdr>
        <w:top w:val="none" w:sz="0" w:space="0" w:color="auto"/>
        <w:left w:val="none" w:sz="0" w:space="0" w:color="auto"/>
        <w:bottom w:val="none" w:sz="0" w:space="0" w:color="auto"/>
        <w:right w:val="none" w:sz="0" w:space="0" w:color="auto"/>
      </w:divBdr>
    </w:div>
    <w:div w:id="752510588">
      <w:bodyDiv w:val="1"/>
      <w:marLeft w:val="0"/>
      <w:marRight w:val="0"/>
      <w:marTop w:val="0"/>
      <w:marBottom w:val="0"/>
      <w:divBdr>
        <w:top w:val="none" w:sz="0" w:space="0" w:color="auto"/>
        <w:left w:val="none" w:sz="0" w:space="0" w:color="auto"/>
        <w:bottom w:val="none" w:sz="0" w:space="0" w:color="auto"/>
        <w:right w:val="none" w:sz="0" w:space="0" w:color="auto"/>
      </w:divBdr>
    </w:div>
    <w:div w:id="1072778221">
      <w:bodyDiv w:val="1"/>
      <w:marLeft w:val="0"/>
      <w:marRight w:val="0"/>
      <w:marTop w:val="0"/>
      <w:marBottom w:val="0"/>
      <w:divBdr>
        <w:top w:val="none" w:sz="0" w:space="0" w:color="auto"/>
        <w:left w:val="none" w:sz="0" w:space="0" w:color="auto"/>
        <w:bottom w:val="none" w:sz="0" w:space="0" w:color="auto"/>
        <w:right w:val="none" w:sz="0" w:space="0" w:color="auto"/>
      </w:divBdr>
    </w:div>
    <w:div w:id="1105734565">
      <w:bodyDiv w:val="1"/>
      <w:marLeft w:val="0"/>
      <w:marRight w:val="0"/>
      <w:marTop w:val="0"/>
      <w:marBottom w:val="0"/>
      <w:divBdr>
        <w:top w:val="none" w:sz="0" w:space="0" w:color="auto"/>
        <w:left w:val="none" w:sz="0" w:space="0" w:color="auto"/>
        <w:bottom w:val="none" w:sz="0" w:space="0" w:color="auto"/>
        <w:right w:val="none" w:sz="0" w:space="0" w:color="auto"/>
      </w:divBdr>
    </w:div>
    <w:div w:id="1239945707">
      <w:bodyDiv w:val="1"/>
      <w:marLeft w:val="0"/>
      <w:marRight w:val="0"/>
      <w:marTop w:val="0"/>
      <w:marBottom w:val="0"/>
      <w:divBdr>
        <w:top w:val="none" w:sz="0" w:space="0" w:color="auto"/>
        <w:left w:val="none" w:sz="0" w:space="0" w:color="auto"/>
        <w:bottom w:val="none" w:sz="0" w:space="0" w:color="auto"/>
        <w:right w:val="none" w:sz="0" w:space="0" w:color="auto"/>
      </w:divBdr>
    </w:div>
    <w:div w:id="1430849907">
      <w:marLeft w:val="0"/>
      <w:marRight w:val="0"/>
      <w:marTop w:val="0"/>
      <w:marBottom w:val="0"/>
      <w:divBdr>
        <w:top w:val="none" w:sz="0" w:space="0" w:color="auto"/>
        <w:left w:val="none" w:sz="0" w:space="0" w:color="auto"/>
        <w:bottom w:val="none" w:sz="0" w:space="0" w:color="auto"/>
        <w:right w:val="none" w:sz="0" w:space="0" w:color="auto"/>
      </w:divBdr>
    </w:div>
    <w:div w:id="1430849908">
      <w:marLeft w:val="0"/>
      <w:marRight w:val="0"/>
      <w:marTop w:val="0"/>
      <w:marBottom w:val="0"/>
      <w:divBdr>
        <w:top w:val="none" w:sz="0" w:space="0" w:color="auto"/>
        <w:left w:val="none" w:sz="0" w:space="0" w:color="auto"/>
        <w:bottom w:val="none" w:sz="0" w:space="0" w:color="auto"/>
        <w:right w:val="none" w:sz="0" w:space="0" w:color="auto"/>
      </w:divBdr>
    </w:div>
    <w:div w:id="1430849909">
      <w:marLeft w:val="0"/>
      <w:marRight w:val="0"/>
      <w:marTop w:val="0"/>
      <w:marBottom w:val="0"/>
      <w:divBdr>
        <w:top w:val="none" w:sz="0" w:space="0" w:color="auto"/>
        <w:left w:val="none" w:sz="0" w:space="0" w:color="auto"/>
        <w:bottom w:val="none" w:sz="0" w:space="0" w:color="auto"/>
        <w:right w:val="none" w:sz="0" w:space="0" w:color="auto"/>
      </w:divBdr>
    </w:div>
    <w:div w:id="1471632694">
      <w:bodyDiv w:val="1"/>
      <w:marLeft w:val="0"/>
      <w:marRight w:val="0"/>
      <w:marTop w:val="0"/>
      <w:marBottom w:val="0"/>
      <w:divBdr>
        <w:top w:val="none" w:sz="0" w:space="0" w:color="auto"/>
        <w:left w:val="none" w:sz="0" w:space="0" w:color="auto"/>
        <w:bottom w:val="none" w:sz="0" w:space="0" w:color="auto"/>
        <w:right w:val="none" w:sz="0" w:space="0" w:color="auto"/>
      </w:divBdr>
    </w:div>
    <w:div w:id="2050453688">
      <w:bodyDiv w:val="1"/>
      <w:marLeft w:val="0"/>
      <w:marRight w:val="0"/>
      <w:marTop w:val="0"/>
      <w:marBottom w:val="0"/>
      <w:divBdr>
        <w:top w:val="none" w:sz="0" w:space="0" w:color="auto"/>
        <w:left w:val="none" w:sz="0" w:space="0" w:color="auto"/>
        <w:bottom w:val="none" w:sz="0" w:space="0" w:color="auto"/>
        <w:right w:val="none" w:sz="0" w:space="0" w:color="auto"/>
      </w:divBdr>
    </w:div>
    <w:div w:id="209998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du-bergen.de" TargetMode="External"/><Relationship Id="rId3" Type="http://schemas.openxmlformats.org/officeDocument/2006/relationships/settings" Target="settings.xml"/><Relationship Id="rId7" Type="http://schemas.openxmlformats.org/officeDocument/2006/relationships/hyperlink" Target="https://www.wahl.landkreis-celle.d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du-bergen.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ATA\Benutzerdefinierte%20Office-Vorlagen\Briefkopf-CDU-Bergen-neu-fuer-PD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EF206-5E33-475C-8D0A-386C7C596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Briefkopf-CDU-Bergen-neu-fuer-PDF.dotx</Template>
  <TotalTime>0</TotalTime>
  <Pages>1</Pages>
  <Words>490</Words>
  <Characters>3091</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CDU Stadtverband Bergen</vt:lpstr>
    </vt:vector>
  </TitlesOfParts>
  <Company>Firmenname</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CDU Stadtverband Bergen</dc:title>
  <dc:subject/>
  <dc:creator>Irmgard Dlugaiczyk</dc:creator>
  <cp:keywords/>
  <cp:lastModifiedBy>Irmgard Dlugaiczyk</cp:lastModifiedBy>
  <cp:revision>2</cp:revision>
  <cp:lastPrinted>2021-08-30T19:51:00Z</cp:lastPrinted>
  <dcterms:created xsi:type="dcterms:W3CDTF">2021-09-14T07:39:00Z</dcterms:created>
  <dcterms:modified xsi:type="dcterms:W3CDTF">2021-09-14T07:39:00Z</dcterms:modified>
</cp:coreProperties>
</file>